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3615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2049"/>
        <w:gridCol w:w="16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410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0600-H-0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val="en-US" w:eastAsia="zh-CN"/>
              </w:rPr>
              <w:t>08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00-140981</w:t>
            </w:r>
          </w:p>
        </w:tc>
        <w:tc>
          <w:tcPr>
            <w:tcW w:w="20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行政奖励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表彰奖励法律服务工作者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 xml:space="preserve">【部门规章】《基层法律服务工作者管理办法》第二十七条、第五十四条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1、制定方案责任：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在征求表彰领导小组意见基础上，科学制定表彰方案。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2、组织推荐责任：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严格按照表彰方案规定的条件、程序，组织推荐工作，对推荐对象进行初审。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3、审核公示责任：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对符合条件的推荐对象进行审核，并报请审定，并进行公示。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4、表彰责任：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按照程序进行表彰。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5、其他：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法律法规规章规定应履行的责任。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spacing w:line="240" w:lineRule="exact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【法律】《公务员法》第五十三条、第五十四条；【行政法规】《行政机关公务员处分条例》（国务院令第495号）第十九条至第二十八条；【地方性法规】《山西省行政执法条例》第四十至四十二条；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 xml:space="preserve">【部门规章】《基层法律服务工作者管理办法》第二十七条、第五十四条；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【党内法规】《中国共产党纪律处分条例》；【其他】其他违反法律法规规章文件规定的行为。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410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基层工作管理指导股</w:t>
            </w:r>
          </w:p>
        </w:tc>
        <w:tc>
          <w:tcPr>
            <w:tcW w:w="20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司法局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3726815" cy="5271135"/>
                  <wp:effectExtent l="0" t="0" r="6985" b="5715"/>
                  <wp:docPr id="4" name="图片 1" descr="0815091320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08150913207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815" cy="527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477260" cy="4917440"/>
                  <wp:effectExtent l="0" t="0" r="8890" b="16510"/>
                  <wp:docPr id="2" name="图片 2" descr="0815093900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8150939001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60" cy="491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  <w:b/>
          <w:sz w:val="21"/>
          <w:szCs w:val="21"/>
        </w:rPr>
      </w:pPr>
    </w:p>
    <w:tbl>
      <w:tblPr>
        <w:tblStyle w:val="3"/>
        <w:tblW w:w="13615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2049"/>
        <w:gridCol w:w="16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410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0600-H-0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val="en-US" w:eastAsia="zh-CN"/>
              </w:rPr>
              <w:t>09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00-140981</w:t>
            </w:r>
          </w:p>
        </w:tc>
        <w:tc>
          <w:tcPr>
            <w:tcW w:w="20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行政奖励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表彰奖励基层法律服务所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 xml:space="preserve">【部门规章】《基层法律服务所管理办法》第四十一条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1、制定方案责任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：在征求表彰领导小组意见基础上，科学制定表彰方案。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2、组织推荐责任：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严格按照表彰方案规定的条件、程序，组织推荐工作，对推荐对象进行初审。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3、审核公示责任：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对符合条件的推荐对象进行审核，并报请审定，并进行公示。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4、表彰责任：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按照程序进行表彰。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5、其他：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法律法规规章规定应履行的责任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spacing w:line="240" w:lineRule="exact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【法律】《公务员法》第五十三条、第五十四条；【行政法规】《行政机关公务员处分条例》（国务院令第495号）第十九条至第二十八条；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【部门规章】《基层法律服务所管理办法》第四十一条；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【地方性法规】《山西省行政执法条例》第四十至四十二条；【党内法规】《中国共产党纪律处分条例》；【其他】其他违反法律法规规章文件规定的行为。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410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基层工作管理指导股</w:t>
            </w:r>
          </w:p>
        </w:tc>
        <w:tc>
          <w:tcPr>
            <w:tcW w:w="20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司法局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3254375" cy="5772785"/>
                  <wp:effectExtent l="0" t="0" r="3175" b="18415"/>
                  <wp:docPr id="6" name="图片 3" descr="微信图片_2018081710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微信图片_201808171027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577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455035" cy="4886325"/>
                  <wp:effectExtent l="0" t="0" r="12065" b="9525"/>
                  <wp:docPr id="8" name="图片 4" descr="081509400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08150940019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35" cy="4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tbl>
      <w:tblPr>
        <w:tblStyle w:val="3"/>
        <w:tblW w:w="13615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2049"/>
        <w:gridCol w:w="16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410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0600-H-0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00-140981</w:t>
            </w:r>
          </w:p>
        </w:tc>
        <w:tc>
          <w:tcPr>
            <w:tcW w:w="20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行政奖励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表彰奖励法律援助工作中作出突出贡献的组织和个人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【行政法规】《法律援助条例》第九条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1、制定方案责任：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在征求表彰领导小组意见基础上，科学制定表彰方案。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2、组织推荐责任：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严格按照表彰方案规定的条件、程序，组织推荐工作，对推荐对象进行初审。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3、审核公示责任：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对符合条件的推荐对象进行审核，并报请审定，并进行公示。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4、表彰责任：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按照程序进行表彰。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5、其他：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法律法规规章规定应履行的责任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spacing w:line="240" w:lineRule="exact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【法律】《公务员法》第五十三条、第五十四条；【行政法规】《行政机关公务员处分条例》（国务院令第495号）第十九条至第二十八条；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【行政法规】《法律援助条例》第九条；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【地方性法规】《山西省行政执法条例》第四十至四十二条；【党内法规】《中国共产党纪律处分条例》；【其他】其他违反法律法规规章文件规定的行为。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410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 xml:space="preserve">综合管理股 </w:t>
            </w:r>
          </w:p>
        </w:tc>
        <w:tc>
          <w:tcPr>
            <w:tcW w:w="20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司法局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3134360" cy="5927725"/>
                  <wp:effectExtent l="0" t="0" r="8890" b="15875"/>
                  <wp:docPr id="1" name="图片 5" descr="742101070425289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7421010704252892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60" cy="592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689350" cy="5217160"/>
                  <wp:effectExtent l="0" t="0" r="6350" b="2540"/>
                  <wp:docPr id="5" name="图片 6" descr="0815094306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08150943065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0" cy="521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tbl>
      <w:tblPr>
        <w:tblStyle w:val="3"/>
        <w:tblW w:w="13615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2049"/>
        <w:gridCol w:w="16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410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0600-H-01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00-140981</w:t>
            </w:r>
          </w:p>
        </w:tc>
        <w:tc>
          <w:tcPr>
            <w:tcW w:w="20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行政奖励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表彰奖励人民调解委员会及调解员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【法律】《中华人民共和国人民调解法》第五条、第六条【部门规章】《人民调解委员会及调解员奖励办法》（1991年司法部令第15号）第五条 、第六条、第七条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1、制定方案责任：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在征求表彰领导小组意见基础上，科学制定表彰方案。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2、组织推荐责任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：严格按照表彰方案规定的条件、程序，组织推荐工作，对推荐对象进行初审。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3、审核公示责任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：对符合条件的推荐对象进行审核，并报请审定，并进行公示。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4、表彰责任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：按照程序进行表彰。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5、其他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：法律法规规章规定应履行的责任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spacing w:line="240" w:lineRule="exact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【法律】《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中华人民共和国人民调解法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》第五条、第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条；【法律】《公务员法》第五十三条、第五十四条；【行政法规】《行政机关公务员处分条例》（国务院令第495号）第十九条至第二十八条；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【行政法规】《法律援助条例》第九条；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【地方性法规】《山西省行政执法条例》第四十至四十二条；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【部门规章】《人民调解委员会及调解员奖励办法》（1991年司法部令第15号）第五条 、第六条、第七条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【党内法规】《中国共产党纪律处分条例》；【其他】其他违反法律法规规章文件规定的行为。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410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基层工作管理指导股</w:t>
            </w:r>
          </w:p>
        </w:tc>
        <w:tc>
          <w:tcPr>
            <w:tcW w:w="20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司法局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3651885" cy="6099810"/>
                  <wp:effectExtent l="0" t="0" r="5715" b="15240"/>
                  <wp:docPr id="7" name="图片 7" descr="30356115406462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035611540646218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885" cy="609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154" w:type="dxa"/>
            <w:gridSpan w:val="3"/>
            <w:tcBorders>
              <w:tl2br w:val="nil"/>
              <w:tr2bl w:val="nil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666490" cy="5185410"/>
                  <wp:effectExtent l="0" t="0" r="10160" b="15240"/>
                  <wp:docPr id="3" name="图片 8" descr="0815094329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" descr="08150943298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490" cy="518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C54545"/>
    <w:rsid w:val="6D535020"/>
    <w:rsid w:val="73C5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2018-08-24T09:17:00Z</dcterms:created>
  <dc:creator>Administrator</dc:creator>
  <cp:lastModifiedBy>Administrator</cp:lastModifiedBy>
  <dcterms:modified xsi:type="dcterms:W3CDTF">2018-08-24T09:17:55Z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